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D8B" w:rsidRPr="00D252E3" w:rsidRDefault="00F22D8B" w:rsidP="00D252E3">
      <w:pPr>
        <w:keepNext/>
        <w:tabs>
          <w:tab w:val="left" w:pos="2336"/>
          <w:tab w:val="left" w:pos="4212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252E3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ГРАФИК ДВИГАТЕЛЬНОГО РЕЖИМА</w:t>
      </w:r>
    </w:p>
    <w:p w:rsidR="00F22D8B" w:rsidRPr="00D252E3" w:rsidRDefault="00F22D8B" w:rsidP="00D252E3">
      <w:pPr>
        <w:tabs>
          <w:tab w:val="left" w:pos="233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252E3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(ТЕПЛЫЙ ПЕРИОД 20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14</w:t>
      </w:r>
      <w:r w:rsidRPr="00D252E3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ГОД</w:t>
      </w:r>
      <w:r w:rsidRPr="00D252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F22D8B" w:rsidRPr="00D252E3" w:rsidRDefault="00F22D8B" w:rsidP="00D252E3">
      <w:pPr>
        <w:tabs>
          <w:tab w:val="left" w:pos="233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3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10"/>
        <w:gridCol w:w="2076"/>
        <w:gridCol w:w="1701"/>
        <w:gridCol w:w="1559"/>
        <w:gridCol w:w="1703"/>
        <w:gridCol w:w="1702"/>
        <w:gridCol w:w="1701"/>
        <w:gridCol w:w="1701"/>
        <w:gridCol w:w="1556"/>
      </w:tblGrid>
      <w:tr w:rsidR="00F22D8B" w:rsidRPr="009741A4">
        <w:tc>
          <w:tcPr>
            <w:tcW w:w="1610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Дни</w:t>
            </w:r>
          </w:p>
        </w:tc>
        <w:tc>
          <w:tcPr>
            <w:tcW w:w="2076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Группа №1</w:t>
            </w:r>
          </w:p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(вт. </w:t>
            </w:r>
            <w:r w:rsidRPr="00D252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мл</w:t>
            </w:r>
          </w:p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 3 до 4)</w:t>
            </w:r>
          </w:p>
        </w:tc>
        <w:tc>
          <w:tcPr>
            <w:tcW w:w="1559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Группа №2</w:t>
            </w:r>
          </w:p>
          <w:p w:rsidR="00F22D8B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(вт.мл.</w:t>
            </w:r>
          </w:p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с</w:t>
            </w:r>
            <w:r w:rsidRPr="00D252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3 до 4)</w:t>
            </w:r>
          </w:p>
        </w:tc>
        <w:tc>
          <w:tcPr>
            <w:tcW w:w="1703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Группа № 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  <w:p w:rsidR="00F22D8B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(втмл.</w:t>
            </w:r>
          </w:p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 3 до 4</w:t>
            </w:r>
            <w:r w:rsidRPr="00D252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2" w:type="dxa"/>
          </w:tcPr>
          <w:p w:rsidR="00F22D8B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Группа № 7</w:t>
            </w:r>
          </w:p>
          <w:p w:rsidR="00F22D8B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D5F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(средняя </w:t>
            </w:r>
          </w:p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D5F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 4 до 5)</w:t>
            </w:r>
          </w:p>
        </w:tc>
        <w:tc>
          <w:tcPr>
            <w:tcW w:w="1701" w:type="dxa"/>
          </w:tcPr>
          <w:p w:rsidR="00F22D8B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D5F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Группа №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10</w:t>
            </w:r>
            <w:r w:rsidRPr="00D252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(средняя </w:t>
            </w:r>
          </w:p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 4 до 5)</w:t>
            </w:r>
          </w:p>
        </w:tc>
        <w:tc>
          <w:tcPr>
            <w:tcW w:w="1701" w:type="dxa"/>
          </w:tcPr>
          <w:p w:rsidR="00F22D8B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Группа № 3 </w:t>
            </w:r>
          </w:p>
          <w:p w:rsidR="00F22D8B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D5F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(старшая </w:t>
            </w:r>
          </w:p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D5F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 5 до 6)</w:t>
            </w:r>
          </w:p>
        </w:tc>
        <w:tc>
          <w:tcPr>
            <w:tcW w:w="1556" w:type="dxa"/>
          </w:tcPr>
          <w:p w:rsidR="00F22D8B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D5F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Группа №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</w:t>
            </w:r>
            <w:r w:rsidRPr="00D252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(старшая</w:t>
            </w:r>
          </w:p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с 5 до 6)</w:t>
            </w:r>
          </w:p>
        </w:tc>
      </w:tr>
      <w:tr w:rsidR="00F22D8B" w:rsidRPr="009741A4">
        <w:trPr>
          <w:cantSplit/>
          <w:trHeight w:val="321"/>
        </w:trPr>
        <w:tc>
          <w:tcPr>
            <w:tcW w:w="1610" w:type="dxa"/>
            <w:vMerge w:val="restart"/>
          </w:tcPr>
          <w:p w:rsidR="00F22D8B" w:rsidRPr="00D252E3" w:rsidRDefault="00F22D8B" w:rsidP="00D252E3">
            <w:pPr>
              <w:keepNext/>
              <w:spacing w:after="0" w:line="240" w:lineRule="auto"/>
              <w:outlineLvl w:val="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076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3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F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10.40-11.05</w:t>
            </w:r>
          </w:p>
        </w:tc>
      </w:tr>
      <w:tr w:rsidR="00F22D8B" w:rsidRPr="009741A4">
        <w:trPr>
          <w:cantSplit/>
          <w:trHeight w:val="345"/>
        </w:trPr>
        <w:tc>
          <w:tcPr>
            <w:tcW w:w="1610" w:type="dxa"/>
            <w:vMerge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Оздоровительный бег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559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703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702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F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556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F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</w:tr>
      <w:tr w:rsidR="00F22D8B" w:rsidRPr="009741A4">
        <w:trPr>
          <w:cantSplit/>
          <w:trHeight w:val="321"/>
        </w:trPr>
        <w:tc>
          <w:tcPr>
            <w:tcW w:w="1610" w:type="dxa"/>
            <w:vMerge w:val="restart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076" w:type="dxa"/>
            <w:tcBorders>
              <w:top w:val="nil"/>
            </w:tcBorders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F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10.35-11.00</w:t>
            </w:r>
            <w:bookmarkStart w:id="0" w:name="_GoBack"/>
            <w:bookmarkEnd w:id="0"/>
          </w:p>
        </w:tc>
        <w:tc>
          <w:tcPr>
            <w:tcW w:w="1703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10.40-11.05</w:t>
            </w:r>
          </w:p>
        </w:tc>
        <w:tc>
          <w:tcPr>
            <w:tcW w:w="1556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2D8B" w:rsidRPr="009741A4">
        <w:trPr>
          <w:cantSplit/>
          <w:trHeight w:val="166"/>
        </w:trPr>
        <w:tc>
          <w:tcPr>
            <w:tcW w:w="1610" w:type="dxa"/>
            <w:vMerge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</w:tcBorders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Оздоровительный бег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559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703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702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F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556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F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</w:tr>
      <w:tr w:rsidR="00F22D8B" w:rsidRPr="009741A4">
        <w:trPr>
          <w:cantSplit/>
          <w:trHeight w:val="211"/>
        </w:trPr>
        <w:tc>
          <w:tcPr>
            <w:tcW w:w="1610" w:type="dxa"/>
            <w:vMerge w:val="restart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Среда</w:t>
            </w:r>
          </w:p>
        </w:tc>
        <w:tc>
          <w:tcPr>
            <w:tcW w:w="2076" w:type="dxa"/>
            <w:tcBorders>
              <w:top w:val="nil"/>
            </w:tcBorders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F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10.35-11.00</w:t>
            </w:r>
          </w:p>
        </w:tc>
        <w:tc>
          <w:tcPr>
            <w:tcW w:w="1559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10.35-11.00</w:t>
            </w:r>
          </w:p>
        </w:tc>
        <w:tc>
          <w:tcPr>
            <w:tcW w:w="1702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2D8B" w:rsidRPr="009741A4">
        <w:trPr>
          <w:cantSplit/>
          <w:trHeight w:val="291"/>
        </w:trPr>
        <w:tc>
          <w:tcPr>
            <w:tcW w:w="1610" w:type="dxa"/>
            <w:vMerge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</w:tcBorders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Оздоровительный бег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559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703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702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F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556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F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</w:tr>
      <w:tr w:rsidR="00F22D8B" w:rsidRPr="009741A4">
        <w:trPr>
          <w:cantSplit/>
          <w:trHeight w:val="239"/>
        </w:trPr>
        <w:tc>
          <w:tcPr>
            <w:tcW w:w="1610" w:type="dxa"/>
            <w:vMerge w:val="restart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076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3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10.05-10.25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F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10.05-10.25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6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2D8B" w:rsidRPr="009741A4">
        <w:trPr>
          <w:cantSplit/>
          <w:trHeight w:val="319"/>
        </w:trPr>
        <w:tc>
          <w:tcPr>
            <w:tcW w:w="1610" w:type="dxa"/>
            <w:vMerge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Оздоровительный бег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559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703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702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F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556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F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</w:tr>
      <w:tr w:rsidR="00F22D8B" w:rsidRPr="009741A4">
        <w:trPr>
          <w:cantSplit/>
          <w:trHeight w:val="309"/>
        </w:trPr>
        <w:tc>
          <w:tcPr>
            <w:tcW w:w="1610" w:type="dxa"/>
            <w:vMerge w:val="restart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076" w:type="dxa"/>
            <w:tcBorders>
              <w:top w:val="nil"/>
            </w:tcBorders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701" w:type="dxa"/>
            <w:tcBorders>
              <w:top w:val="nil"/>
            </w:tcBorders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</w:tcBorders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3" w:type="dxa"/>
            <w:tcBorders>
              <w:top w:val="nil"/>
            </w:tcBorders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  <w:tcBorders>
              <w:top w:val="nil"/>
            </w:tcBorders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6" w:type="dxa"/>
            <w:tcBorders>
              <w:top w:val="nil"/>
            </w:tcBorders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2D8B" w:rsidRPr="009741A4">
        <w:trPr>
          <w:cantSplit/>
          <w:trHeight w:val="181"/>
        </w:trPr>
        <w:tc>
          <w:tcPr>
            <w:tcW w:w="1610" w:type="dxa"/>
            <w:vMerge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Оздоровительный бег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559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703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702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F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  <w:tc>
          <w:tcPr>
            <w:tcW w:w="1556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F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начале прогулки</w:t>
            </w:r>
          </w:p>
        </w:tc>
      </w:tr>
      <w:tr w:rsidR="00F22D8B" w:rsidRPr="009741A4">
        <w:trPr>
          <w:cantSplit/>
          <w:trHeight w:val="320"/>
        </w:trPr>
        <w:tc>
          <w:tcPr>
            <w:tcW w:w="1610" w:type="dxa"/>
            <w:vMerge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Музыкально – спорт.развл.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10.40-11.10</w:t>
            </w:r>
          </w:p>
        </w:tc>
        <w:tc>
          <w:tcPr>
            <w:tcW w:w="1559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10.40-11.10</w:t>
            </w:r>
          </w:p>
        </w:tc>
        <w:tc>
          <w:tcPr>
            <w:tcW w:w="1703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10.40-11.10</w:t>
            </w:r>
          </w:p>
        </w:tc>
        <w:tc>
          <w:tcPr>
            <w:tcW w:w="1702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10.40-11.10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10.40-11.10</w:t>
            </w:r>
          </w:p>
        </w:tc>
        <w:tc>
          <w:tcPr>
            <w:tcW w:w="1701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10.40-11.10</w:t>
            </w:r>
          </w:p>
        </w:tc>
        <w:tc>
          <w:tcPr>
            <w:tcW w:w="1556" w:type="dxa"/>
          </w:tcPr>
          <w:p w:rsidR="00F22D8B" w:rsidRPr="00D252E3" w:rsidRDefault="00F22D8B" w:rsidP="00D252E3">
            <w:pPr>
              <w:tabs>
                <w:tab w:val="left" w:pos="23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10.40-11.10</w:t>
            </w:r>
          </w:p>
        </w:tc>
      </w:tr>
    </w:tbl>
    <w:p w:rsidR="00F22D8B" w:rsidRPr="00D252E3" w:rsidRDefault="00F22D8B" w:rsidP="00D252E3">
      <w:pPr>
        <w:tabs>
          <w:tab w:val="left" w:pos="2336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22D8B" w:rsidRPr="00D252E3" w:rsidRDefault="00F22D8B" w:rsidP="00D252E3">
      <w:pPr>
        <w:tabs>
          <w:tab w:val="left" w:pos="233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252E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Подготовила</w:t>
      </w:r>
      <w:r w:rsidRPr="00D252E3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eastAsia="ru-RU"/>
        </w:rPr>
        <w:t>старший воспитатель Маклакова Л.Л.</w:t>
      </w:r>
    </w:p>
    <w:p w:rsidR="00F22D8B" w:rsidRPr="00D252E3" w:rsidRDefault="00F22D8B" w:rsidP="00D252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2D8B" w:rsidRPr="00D252E3" w:rsidRDefault="00F22D8B" w:rsidP="00D252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22D8B" w:rsidRPr="00D252E3" w:rsidRDefault="00F22D8B" w:rsidP="00D252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2D8B" w:rsidRDefault="00F22D8B" w:rsidP="00D252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2D8B" w:rsidRDefault="00F22D8B" w:rsidP="00D252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2D8B" w:rsidRPr="00D252E3" w:rsidRDefault="00F22D8B" w:rsidP="00D252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2D8B" w:rsidRPr="00D252E3" w:rsidRDefault="00F22D8B" w:rsidP="00D252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2D8B" w:rsidRPr="00D252E3" w:rsidRDefault="00F22D8B" w:rsidP="00D252E3">
      <w:pPr>
        <w:tabs>
          <w:tab w:val="left" w:pos="61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22D8B" w:rsidRPr="00D252E3" w:rsidRDefault="00F22D8B" w:rsidP="00D252E3">
      <w:pPr>
        <w:tabs>
          <w:tab w:val="left" w:pos="61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22D8B" w:rsidRPr="00D252E3" w:rsidRDefault="00F22D8B" w:rsidP="00D252E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tabs>
          <w:tab w:val="left" w:pos="4432"/>
          <w:tab w:val="left" w:pos="10440"/>
        </w:tabs>
        <w:spacing w:after="0" w:line="240" w:lineRule="auto"/>
        <w:ind w:left="72" w:right="180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</w:p>
    <w:p w:rsidR="00F22D8B" w:rsidRPr="00D252E3" w:rsidRDefault="00F22D8B" w:rsidP="00D252E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tabs>
          <w:tab w:val="left" w:pos="4432"/>
          <w:tab w:val="left" w:pos="10440"/>
        </w:tabs>
        <w:spacing w:after="0" w:line="240" w:lineRule="auto"/>
        <w:ind w:left="72" w:right="180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  <w:r w:rsidRPr="00D252E3">
        <w:rPr>
          <w:rFonts w:ascii="Times New Roman" w:hAnsi="Times New Roman" w:cs="Times New Roman"/>
          <w:b/>
          <w:bCs/>
          <w:sz w:val="44"/>
          <w:szCs w:val="44"/>
          <w:lang w:eastAsia="ru-RU"/>
        </w:rPr>
        <w:t>МБДОУ – «Детский сад № 71» «Кораблик»</w:t>
      </w:r>
    </w:p>
    <w:p w:rsidR="00F22D8B" w:rsidRPr="00D252E3" w:rsidRDefault="00F22D8B" w:rsidP="00D252E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tabs>
          <w:tab w:val="left" w:pos="4432"/>
          <w:tab w:val="left" w:pos="10440"/>
        </w:tabs>
        <w:spacing w:after="0" w:line="240" w:lineRule="auto"/>
        <w:ind w:left="72" w:right="180"/>
        <w:jc w:val="center"/>
        <w:rPr>
          <w:rFonts w:ascii="Times New Roman" w:hAnsi="Times New Roman" w:cs="Times New Roman"/>
          <w:b/>
          <w:bCs/>
          <w:sz w:val="72"/>
          <w:szCs w:val="72"/>
          <w:lang w:eastAsia="ru-RU"/>
        </w:rPr>
      </w:pPr>
    </w:p>
    <w:p w:rsidR="00F22D8B" w:rsidRPr="00D252E3" w:rsidRDefault="00F22D8B" w:rsidP="00D252E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tabs>
          <w:tab w:val="left" w:pos="4432"/>
          <w:tab w:val="left" w:pos="10440"/>
        </w:tabs>
        <w:spacing w:after="0" w:line="240" w:lineRule="auto"/>
        <w:ind w:left="72" w:right="180"/>
        <w:jc w:val="center"/>
        <w:rPr>
          <w:rFonts w:ascii="Times New Roman" w:hAnsi="Times New Roman" w:cs="Times New Roman"/>
          <w:b/>
          <w:bCs/>
          <w:sz w:val="72"/>
          <w:szCs w:val="72"/>
          <w:lang w:eastAsia="ru-RU"/>
        </w:rPr>
      </w:pPr>
    </w:p>
    <w:p w:rsidR="00F22D8B" w:rsidRPr="00D252E3" w:rsidRDefault="00F22D8B" w:rsidP="00D252E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tabs>
          <w:tab w:val="left" w:pos="4432"/>
          <w:tab w:val="left" w:pos="10440"/>
        </w:tabs>
        <w:spacing w:after="0" w:line="240" w:lineRule="auto"/>
        <w:ind w:left="72" w:right="180"/>
        <w:jc w:val="center"/>
        <w:rPr>
          <w:rFonts w:ascii="Times New Roman" w:hAnsi="Times New Roman" w:cs="Times New Roman"/>
          <w:b/>
          <w:bCs/>
          <w:sz w:val="72"/>
          <w:szCs w:val="72"/>
          <w:lang w:eastAsia="ru-RU"/>
        </w:rPr>
      </w:pPr>
    </w:p>
    <w:p w:rsidR="00F22D8B" w:rsidRPr="00D252E3" w:rsidRDefault="00F22D8B" w:rsidP="00D252E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tabs>
          <w:tab w:val="left" w:pos="4432"/>
          <w:tab w:val="left" w:pos="10440"/>
        </w:tabs>
        <w:spacing w:after="0" w:line="240" w:lineRule="auto"/>
        <w:ind w:left="72" w:right="180"/>
        <w:jc w:val="center"/>
        <w:rPr>
          <w:rFonts w:ascii="Times New Roman" w:hAnsi="Times New Roman" w:cs="Times New Roman"/>
          <w:b/>
          <w:bCs/>
          <w:sz w:val="72"/>
          <w:szCs w:val="72"/>
          <w:lang w:eastAsia="ru-RU"/>
        </w:rPr>
      </w:pPr>
    </w:p>
    <w:p w:rsidR="00F22D8B" w:rsidRPr="00D252E3" w:rsidRDefault="00F22D8B" w:rsidP="00D252E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tabs>
          <w:tab w:val="left" w:pos="4432"/>
          <w:tab w:val="left" w:pos="10440"/>
        </w:tabs>
        <w:spacing w:after="0" w:line="240" w:lineRule="auto"/>
        <w:ind w:left="72" w:right="180"/>
        <w:jc w:val="center"/>
        <w:rPr>
          <w:rFonts w:ascii="Times New Roman" w:hAnsi="Times New Roman" w:cs="Times New Roman"/>
          <w:b/>
          <w:bCs/>
          <w:sz w:val="72"/>
          <w:szCs w:val="72"/>
          <w:lang w:eastAsia="ru-RU"/>
        </w:rPr>
      </w:pPr>
    </w:p>
    <w:p w:rsidR="00F22D8B" w:rsidRPr="00D252E3" w:rsidRDefault="00F22D8B" w:rsidP="00D252E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tabs>
          <w:tab w:val="left" w:pos="4432"/>
          <w:tab w:val="left" w:pos="10440"/>
        </w:tabs>
        <w:spacing w:after="0" w:line="240" w:lineRule="auto"/>
        <w:ind w:left="72" w:right="180"/>
        <w:jc w:val="center"/>
        <w:rPr>
          <w:rFonts w:ascii="Times New Roman" w:hAnsi="Times New Roman" w:cs="Times New Roman"/>
          <w:b/>
          <w:bCs/>
          <w:sz w:val="72"/>
          <w:szCs w:val="72"/>
          <w:lang w:eastAsia="ru-RU"/>
        </w:rPr>
      </w:pPr>
    </w:p>
    <w:p w:rsidR="00F22D8B" w:rsidRPr="00D252E3" w:rsidRDefault="00F22D8B" w:rsidP="00D252E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tabs>
          <w:tab w:val="left" w:pos="4432"/>
          <w:tab w:val="left" w:pos="10440"/>
        </w:tabs>
        <w:spacing w:after="0" w:line="240" w:lineRule="auto"/>
        <w:ind w:left="72" w:right="180"/>
        <w:jc w:val="center"/>
        <w:rPr>
          <w:rFonts w:ascii="Times New Roman" w:hAnsi="Times New Roman" w:cs="Times New Roman"/>
          <w:b/>
          <w:bCs/>
          <w:sz w:val="72"/>
          <w:szCs w:val="72"/>
          <w:lang w:eastAsia="ru-RU"/>
        </w:rPr>
      </w:pPr>
      <w:r w:rsidRPr="00D252E3">
        <w:rPr>
          <w:rFonts w:ascii="Times New Roman" w:hAnsi="Times New Roman" w:cs="Times New Roman"/>
          <w:b/>
          <w:bCs/>
          <w:sz w:val="72"/>
          <w:szCs w:val="72"/>
          <w:lang w:eastAsia="ru-RU"/>
        </w:rPr>
        <w:t>Организация физического воспитания в летний период</w:t>
      </w:r>
    </w:p>
    <w:p w:rsidR="00F22D8B" w:rsidRPr="00D252E3" w:rsidRDefault="00F22D8B" w:rsidP="00D252E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tabs>
          <w:tab w:val="left" w:pos="4432"/>
          <w:tab w:val="left" w:pos="10440"/>
        </w:tabs>
        <w:spacing w:after="0" w:line="240" w:lineRule="auto"/>
        <w:ind w:left="72" w:right="180"/>
        <w:jc w:val="center"/>
        <w:rPr>
          <w:rFonts w:ascii="Times New Roman" w:hAnsi="Times New Roman" w:cs="Times New Roman"/>
          <w:b/>
          <w:bCs/>
          <w:sz w:val="72"/>
          <w:szCs w:val="72"/>
          <w:lang w:eastAsia="ru-RU"/>
        </w:rPr>
      </w:pPr>
    </w:p>
    <w:p w:rsidR="00F22D8B" w:rsidRPr="00D252E3" w:rsidRDefault="00F22D8B" w:rsidP="00D252E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tabs>
          <w:tab w:val="left" w:pos="4432"/>
          <w:tab w:val="left" w:pos="10440"/>
        </w:tabs>
        <w:spacing w:after="0" w:line="240" w:lineRule="auto"/>
        <w:ind w:left="72" w:right="180"/>
        <w:jc w:val="center"/>
        <w:rPr>
          <w:rFonts w:ascii="Times New Roman" w:hAnsi="Times New Roman" w:cs="Times New Roman"/>
          <w:b/>
          <w:bCs/>
          <w:sz w:val="72"/>
          <w:szCs w:val="72"/>
          <w:lang w:eastAsia="ru-RU"/>
        </w:rPr>
      </w:pPr>
    </w:p>
    <w:p w:rsidR="00F22D8B" w:rsidRDefault="00F22D8B"/>
    <w:sectPr w:rsidR="00F22D8B" w:rsidSect="00D2605D">
      <w:pgSz w:w="16838" w:h="11906" w:orient="landscape"/>
      <w:pgMar w:top="709" w:right="1134" w:bottom="851" w:left="1134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113C"/>
    <w:rsid w:val="000F3CF0"/>
    <w:rsid w:val="006C4C69"/>
    <w:rsid w:val="00886DA2"/>
    <w:rsid w:val="009741A4"/>
    <w:rsid w:val="00C10E41"/>
    <w:rsid w:val="00CD113C"/>
    <w:rsid w:val="00D252E3"/>
    <w:rsid w:val="00D2605D"/>
    <w:rsid w:val="00F22D8B"/>
    <w:rsid w:val="00FD5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E41"/>
    <w:pPr>
      <w:spacing w:after="200" w:line="276" w:lineRule="auto"/>
    </w:pPr>
    <w:rPr>
      <w:rFonts w:cs="Calibri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2</Pages>
  <Words>230</Words>
  <Characters>1317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Методист</cp:lastModifiedBy>
  <cp:revision>3</cp:revision>
  <cp:lastPrinted>2014-05-30T11:33:00Z</cp:lastPrinted>
  <dcterms:created xsi:type="dcterms:W3CDTF">2014-05-22T17:31:00Z</dcterms:created>
  <dcterms:modified xsi:type="dcterms:W3CDTF">2014-05-30T11:34:00Z</dcterms:modified>
</cp:coreProperties>
</file>